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1</w:t>
      </w:r>
    </w:p>
    <w:p>
      <w:pPr>
        <w:pStyle w:val="2"/>
        <w:rPr>
          <w:rFonts w:hint="eastAsia" w:ascii="宋体" w:hAnsi="宋体" w:eastAsia="宋体" w:cs="宋体"/>
          <w:b w:val="0"/>
          <w:bCs/>
          <w:sz w:val="28"/>
          <w:szCs w:val="28"/>
        </w:rPr>
      </w:pPr>
    </w:p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jc w:val="center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健康情况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承诺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书</w:t>
      </w:r>
    </w:p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</w:p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本人已知晓并理解、遵守关于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培训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健康要求和新冠肺炎疫情防控相关管理规定，并做如下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声明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：</w:t>
      </w:r>
    </w:p>
    <w:p>
      <w:pPr>
        <w:keepNext w:val="0"/>
        <w:keepLines w:val="0"/>
        <w:numPr>
          <w:ilvl w:val="0"/>
          <w:numId w:val="1"/>
        </w:numPr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本人不属于疫情防控要求14天强制隔离期、医学观察期或自我隔离期内的人群。</w:t>
      </w:r>
    </w:p>
    <w:p>
      <w:pPr>
        <w:keepNext w:val="0"/>
        <w:keepLines w:val="0"/>
        <w:numPr>
          <w:ilvl w:val="0"/>
          <w:numId w:val="1"/>
        </w:numPr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本人在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报到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前14天内如实填写“体温自我监测登记表”，体温和个人健康情况均正常。</w:t>
      </w:r>
    </w:p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本人保证以上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声明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信息真实、准确、完整，并知悉我将承担瞒报的法律后果及责任。</w:t>
      </w:r>
    </w:p>
    <w:p>
      <w:pPr>
        <w:pStyle w:val="2"/>
        <w:keepNext w:val="0"/>
        <w:keepLines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</w:p>
    <w:p>
      <w:pPr>
        <w:pStyle w:val="2"/>
        <w:keepNext w:val="0"/>
        <w:keepLines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</w:p>
    <w:p>
      <w:pPr>
        <w:pStyle w:val="2"/>
        <w:keepNext w:val="0"/>
        <w:keepLines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</w:p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ind w:left="2940" w:leftChars="1400" w:firstLine="980" w:firstLineChars="35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声明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人（签字）：</w:t>
      </w:r>
    </w:p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ind w:left="2940" w:leftChars="1400" w:firstLine="980" w:firstLineChars="35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日期：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   年   月   日</w:t>
      </w:r>
    </w:p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ind w:left="2940" w:leftChars="1400" w:firstLine="980" w:firstLineChars="35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联系电话：</w:t>
      </w:r>
    </w:p>
    <w:p>
      <w:pPr>
        <w:keepNext w:val="0"/>
        <w:keepLines w:val="0"/>
        <w:kinsoku/>
        <w:wordWrap/>
        <w:overflowPunct/>
        <w:topLinePunct w:val="0"/>
        <w:bidi w:val="0"/>
        <w:adjustRightInd w:val="0"/>
        <w:snapToGrid w:val="0"/>
        <w:spacing w:beforeAutospacing="0" w:afterAutospacing="0"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</w:p>
    <w:p>
      <w:pPr>
        <w:pStyle w:val="2"/>
        <w:keepNext w:val="0"/>
        <w:keepLines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17112"/>
    <w:multiLevelType w:val="singleLevel"/>
    <w:tmpl w:val="21A1711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530B91"/>
    <w:rsid w:val="1F530B91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2020-10-07T02:57:00Z</dcterms:created>
  <dc:creator>Administrator</dc:creator>
  <cp:lastModifiedBy>Administrator</cp:lastModifiedBy>
  <dcterms:modified xsi:type="dcterms:W3CDTF">2020-10-07T02:58:23Z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